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248" w:rsidRDefault="00875248">
      <w:pPr>
        <w:pStyle w:val="Nzev"/>
        <w:rPr>
          <w:sz w:val="36"/>
          <w:szCs w:val="36"/>
          <w:u w:val="none"/>
        </w:rPr>
      </w:pPr>
      <w:r w:rsidRPr="001D622D">
        <w:rPr>
          <w:sz w:val="36"/>
          <w:szCs w:val="36"/>
          <w:u w:val="none"/>
        </w:rPr>
        <w:t>Žádost o křest</w:t>
      </w:r>
    </w:p>
    <w:p w:rsidR="0042120A" w:rsidRPr="0042120A" w:rsidRDefault="0042120A" w:rsidP="0042120A">
      <w:pPr>
        <w:jc w:val="center"/>
        <w:rPr>
          <w:i/>
          <w:sz w:val="10"/>
          <w:szCs w:val="10"/>
        </w:rPr>
      </w:pPr>
      <w:bookmarkStart w:id="0" w:name="_GoBack"/>
      <w:bookmarkEnd w:id="0"/>
    </w:p>
    <w:p w:rsidR="00F70E0C" w:rsidRDefault="00F70E0C" w:rsidP="0042120A">
      <w:pPr>
        <w:jc w:val="center"/>
        <w:rPr>
          <w:i/>
          <w:sz w:val="18"/>
          <w:szCs w:val="18"/>
        </w:rPr>
      </w:pPr>
      <w:r w:rsidRPr="007773F6">
        <w:rPr>
          <w:i/>
          <w:sz w:val="18"/>
          <w:szCs w:val="18"/>
        </w:rPr>
        <w:t>Osobní údaje v matrice budou uchovávány na fa</w:t>
      </w:r>
      <w:r w:rsidR="007773F6" w:rsidRPr="007773F6">
        <w:rPr>
          <w:i/>
          <w:sz w:val="18"/>
          <w:szCs w:val="18"/>
        </w:rPr>
        <w:t>rním úřadě.</w:t>
      </w:r>
      <w:r w:rsidRPr="007773F6">
        <w:rPr>
          <w:i/>
          <w:sz w:val="18"/>
          <w:szCs w:val="18"/>
        </w:rPr>
        <w:t xml:space="preserve"> Církev římskokatolická vede registr osob hlásících se </w:t>
      </w:r>
      <w:r w:rsidR="00B4391A">
        <w:rPr>
          <w:i/>
          <w:sz w:val="18"/>
          <w:szCs w:val="18"/>
        </w:rPr>
        <w:t xml:space="preserve">k </w:t>
      </w:r>
      <w:r w:rsidRPr="007773F6">
        <w:rPr>
          <w:i/>
          <w:sz w:val="18"/>
          <w:szCs w:val="18"/>
        </w:rPr>
        <w:t>Církvi</w:t>
      </w:r>
      <w:r w:rsidR="00292C5A" w:rsidRPr="007773F6">
        <w:rPr>
          <w:i/>
          <w:sz w:val="18"/>
          <w:szCs w:val="18"/>
        </w:rPr>
        <w:t xml:space="preserve"> římskokatolické</w:t>
      </w:r>
      <w:r w:rsidRPr="007773F6">
        <w:rPr>
          <w:i/>
          <w:sz w:val="18"/>
          <w:szCs w:val="18"/>
        </w:rPr>
        <w:t>.</w:t>
      </w:r>
    </w:p>
    <w:p w:rsidR="0042120A" w:rsidRPr="007773F6" w:rsidRDefault="0042120A" w:rsidP="0042120A">
      <w:pPr>
        <w:jc w:val="center"/>
        <w:rPr>
          <w:i/>
          <w:sz w:val="18"/>
          <w:szCs w:val="18"/>
        </w:rPr>
      </w:pPr>
    </w:p>
    <w:p w:rsidR="00875248" w:rsidRPr="004B7F0D" w:rsidRDefault="00875248" w:rsidP="00875248">
      <w:pPr>
        <w:jc w:val="center"/>
        <w:rPr>
          <w:b/>
          <w:bCs/>
          <w:sz w:val="27"/>
          <w:szCs w:val="27"/>
        </w:rPr>
      </w:pPr>
      <w:r w:rsidRPr="004B7F0D">
        <w:rPr>
          <w:b/>
          <w:bCs/>
          <w:sz w:val="27"/>
          <w:szCs w:val="27"/>
        </w:rPr>
        <w:t>Dítě: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7052"/>
      </w:tblGrid>
      <w:tr w:rsidR="007F607E" w:rsidRPr="0004735C">
        <w:tc>
          <w:tcPr>
            <w:tcW w:w="1791" w:type="pct"/>
            <w:shd w:val="clear" w:color="auto" w:fill="auto"/>
          </w:tcPr>
          <w:p w:rsidR="007F607E" w:rsidRPr="0004735C" w:rsidRDefault="007F607E" w:rsidP="00925534">
            <w:pPr>
              <w:pStyle w:val="Nadpis1"/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Jméno:</w:t>
            </w:r>
            <w:r w:rsidRPr="0004735C">
              <w:rPr>
                <w:sz w:val="23"/>
                <w:szCs w:val="23"/>
              </w:rPr>
              <w:tab/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pStyle w:val="Nadpis1"/>
              <w:rPr>
                <w:sz w:val="15"/>
                <w:szCs w:val="15"/>
              </w:rPr>
            </w:pPr>
          </w:p>
          <w:p w:rsidR="001A71D4" w:rsidRPr="0004735C" w:rsidRDefault="001A71D4" w:rsidP="001A71D4">
            <w:pPr>
              <w:rPr>
                <w:sz w:val="19"/>
                <w:szCs w:val="19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87524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Křestní jméno:</w:t>
            </w:r>
          </w:p>
        </w:tc>
        <w:tc>
          <w:tcPr>
            <w:tcW w:w="3209" w:type="pct"/>
            <w:shd w:val="clear" w:color="auto" w:fill="auto"/>
          </w:tcPr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1F402A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Datum a místo narození: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322C8A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Předpokl</w:t>
            </w:r>
            <w:r w:rsidR="00322C8A">
              <w:rPr>
                <w:sz w:val="23"/>
                <w:szCs w:val="23"/>
              </w:rPr>
              <w:t>ádané</w:t>
            </w:r>
            <w:r w:rsidRPr="0004735C">
              <w:rPr>
                <w:sz w:val="23"/>
                <w:szCs w:val="23"/>
              </w:rPr>
              <w:t xml:space="preserve"> datum a místo křtu: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A002A8" w:rsidRPr="0004735C">
        <w:tc>
          <w:tcPr>
            <w:tcW w:w="1791" w:type="pct"/>
            <w:shd w:val="clear" w:color="auto" w:fill="auto"/>
          </w:tcPr>
          <w:p w:rsidR="00A002A8" w:rsidRPr="0004735C" w:rsidRDefault="00A002A8" w:rsidP="00A002A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Pokřtil:</w:t>
            </w:r>
          </w:p>
        </w:tc>
        <w:tc>
          <w:tcPr>
            <w:tcW w:w="3209" w:type="pct"/>
            <w:shd w:val="clear" w:color="auto" w:fill="auto"/>
          </w:tcPr>
          <w:p w:rsidR="00A002A8" w:rsidRPr="0004735C" w:rsidRDefault="00A002A8" w:rsidP="00A002A8">
            <w:pPr>
              <w:rPr>
                <w:sz w:val="15"/>
                <w:szCs w:val="15"/>
              </w:rPr>
            </w:pPr>
          </w:p>
          <w:p w:rsidR="00A002A8" w:rsidRPr="0004735C" w:rsidRDefault="00A002A8" w:rsidP="00A002A8">
            <w:pPr>
              <w:rPr>
                <w:sz w:val="15"/>
                <w:szCs w:val="15"/>
              </w:rPr>
            </w:pPr>
          </w:p>
          <w:p w:rsidR="00A002A8" w:rsidRPr="0004735C" w:rsidRDefault="00A002A8" w:rsidP="00A002A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7F607E" w:rsidRPr="0004735C" w:rsidRDefault="007F607E" w:rsidP="0004735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35C">
              <w:rPr>
                <w:b/>
                <w:bCs/>
                <w:sz w:val="27"/>
                <w:szCs w:val="27"/>
              </w:rPr>
              <w:t>Otec:</w:t>
            </w: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90024A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Jméno: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1F402A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Datum a místo narození: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650B3B" w:rsidP="0087524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Adresa trvalého pobytu</w:t>
            </w:r>
            <w:r w:rsidR="007F607E" w:rsidRPr="0004735C">
              <w:rPr>
                <w:sz w:val="23"/>
                <w:szCs w:val="23"/>
              </w:rPr>
              <w:t>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BC37A7" w:rsidRPr="0004735C" w:rsidRDefault="00BC37A7" w:rsidP="00875248">
            <w:pPr>
              <w:rPr>
                <w:sz w:val="15"/>
                <w:szCs w:val="15"/>
              </w:rPr>
            </w:pPr>
            <w:r w:rsidRPr="0004735C">
              <w:rPr>
                <w:sz w:val="15"/>
                <w:szCs w:val="15"/>
              </w:rPr>
              <w:t xml:space="preserve">telefonní číslo: </w:t>
            </w: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87524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Náboženství: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1F402A">
            <w:pPr>
              <w:tabs>
                <w:tab w:val="left" w:pos="993"/>
              </w:tabs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Rodiče:</w:t>
            </w:r>
            <w:r w:rsidR="001F402A">
              <w:rPr>
                <w:sz w:val="23"/>
                <w:szCs w:val="23"/>
              </w:rPr>
              <w:tab/>
            </w:r>
            <w:r w:rsidR="00093447" w:rsidRPr="0004735C">
              <w:rPr>
                <w:sz w:val="23"/>
                <w:szCs w:val="23"/>
              </w:rPr>
              <w:t>Otec: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1F402A" w:rsidP="001F402A">
            <w:pPr>
              <w:tabs>
                <w:tab w:val="left" w:pos="993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093447" w:rsidRPr="0004735C">
              <w:rPr>
                <w:sz w:val="23"/>
                <w:szCs w:val="23"/>
              </w:rPr>
              <w:t xml:space="preserve">Matka: </w:t>
            </w:r>
            <w:r w:rsidR="00707CFB" w:rsidRPr="0004735C">
              <w:rPr>
                <w:sz w:val="23"/>
                <w:szCs w:val="23"/>
              </w:rPr>
              <w:t>(</w:t>
            </w:r>
            <w:proofErr w:type="spellStart"/>
            <w:r w:rsidR="00707CFB" w:rsidRPr="0004735C">
              <w:rPr>
                <w:sz w:val="23"/>
                <w:szCs w:val="23"/>
              </w:rPr>
              <w:t>roz</w:t>
            </w:r>
            <w:proofErr w:type="spellEnd"/>
            <w:r w:rsidR="00707CFB" w:rsidRPr="0004735C">
              <w:rPr>
                <w:sz w:val="23"/>
                <w:szCs w:val="23"/>
              </w:rPr>
              <w:t>.)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  <w:tr w:rsidR="00093447" w:rsidRPr="0004735C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093447" w:rsidRPr="0004735C" w:rsidRDefault="00093447" w:rsidP="0004735C">
            <w:pPr>
              <w:jc w:val="center"/>
              <w:rPr>
                <w:b/>
                <w:bCs/>
                <w:sz w:val="27"/>
                <w:szCs w:val="27"/>
              </w:rPr>
            </w:pPr>
            <w:r w:rsidRPr="0004735C">
              <w:rPr>
                <w:b/>
                <w:bCs/>
                <w:sz w:val="27"/>
                <w:szCs w:val="27"/>
              </w:rPr>
              <w:t>Matka:</w:t>
            </w: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105352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 xml:space="preserve">Jméno </w:t>
            </w:r>
            <w:r w:rsidR="00707CFB" w:rsidRPr="0004735C">
              <w:rPr>
                <w:sz w:val="23"/>
                <w:szCs w:val="23"/>
              </w:rPr>
              <w:t>(</w:t>
            </w:r>
            <w:proofErr w:type="spellStart"/>
            <w:r w:rsidR="00707CFB" w:rsidRPr="0004735C">
              <w:rPr>
                <w:sz w:val="23"/>
                <w:szCs w:val="23"/>
              </w:rPr>
              <w:t>roz</w:t>
            </w:r>
            <w:proofErr w:type="spellEnd"/>
            <w:r w:rsidR="00707CFB" w:rsidRPr="0004735C">
              <w:rPr>
                <w:sz w:val="23"/>
                <w:szCs w:val="23"/>
              </w:rPr>
              <w:t>.)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1F402A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Datum a místo narození: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444C3C" w:rsidP="0087524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Adresa trvalého pobytu</w:t>
            </w:r>
            <w:r w:rsidRPr="0004735C">
              <w:rPr>
                <w:sz w:val="23"/>
                <w:szCs w:val="23"/>
              </w:rPr>
              <w:t>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  <w:p w:rsidR="00BC37A7" w:rsidRPr="0004735C" w:rsidRDefault="00BC37A7" w:rsidP="00875248">
            <w:pPr>
              <w:rPr>
                <w:sz w:val="15"/>
                <w:szCs w:val="15"/>
              </w:rPr>
            </w:pPr>
            <w:r w:rsidRPr="0004735C">
              <w:rPr>
                <w:sz w:val="15"/>
                <w:szCs w:val="15"/>
              </w:rPr>
              <w:t xml:space="preserve">telefonní číslo: </w:t>
            </w: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87524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Náboženství: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1F402A" w:rsidP="001F402A">
            <w:pPr>
              <w:tabs>
                <w:tab w:val="left" w:pos="992"/>
              </w:tabs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Rodiče:</w:t>
            </w:r>
            <w:r>
              <w:rPr>
                <w:sz w:val="23"/>
                <w:szCs w:val="23"/>
              </w:rPr>
              <w:tab/>
            </w:r>
            <w:r w:rsidRPr="0004735C">
              <w:rPr>
                <w:sz w:val="23"/>
                <w:szCs w:val="23"/>
              </w:rPr>
              <w:t>Otec: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1F402A" w:rsidP="001F402A">
            <w:pPr>
              <w:tabs>
                <w:tab w:val="left" w:pos="993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093447" w:rsidRPr="0004735C">
              <w:rPr>
                <w:sz w:val="23"/>
                <w:szCs w:val="23"/>
              </w:rPr>
              <w:t xml:space="preserve">Matka: </w:t>
            </w:r>
            <w:r w:rsidR="00707CFB" w:rsidRPr="0004735C">
              <w:rPr>
                <w:sz w:val="23"/>
                <w:szCs w:val="23"/>
              </w:rPr>
              <w:t>(</w:t>
            </w:r>
            <w:proofErr w:type="spellStart"/>
            <w:r w:rsidR="00707CFB" w:rsidRPr="0004735C">
              <w:rPr>
                <w:sz w:val="23"/>
                <w:szCs w:val="23"/>
              </w:rPr>
              <w:t>roz</w:t>
            </w:r>
            <w:proofErr w:type="spellEnd"/>
            <w:r w:rsidR="00707CFB" w:rsidRPr="0004735C">
              <w:rPr>
                <w:sz w:val="23"/>
                <w:szCs w:val="23"/>
              </w:rPr>
              <w:t>.)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  <w:tr w:rsidR="00093447" w:rsidRPr="0004735C">
        <w:tc>
          <w:tcPr>
            <w:tcW w:w="5000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093447" w:rsidRPr="0004735C" w:rsidRDefault="00093447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7F607E" w:rsidP="0087524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Datum a místo sňatku</w:t>
            </w:r>
            <w:r w:rsidR="002E44A1" w:rsidRPr="0004735C">
              <w:rPr>
                <w:sz w:val="23"/>
                <w:szCs w:val="23"/>
              </w:rPr>
              <w:t xml:space="preserve"> rodičů</w:t>
            </w:r>
            <w:r w:rsidRPr="0004735C">
              <w:rPr>
                <w:sz w:val="23"/>
                <w:szCs w:val="23"/>
              </w:rPr>
              <w:t>:</w:t>
            </w:r>
          </w:p>
        </w:tc>
        <w:tc>
          <w:tcPr>
            <w:tcW w:w="3209" w:type="pct"/>
            <w:tcBorders>
              <w:bottom w:val="single" w:sz="4" w:space="0" w:color="auto"/>
            </w:tcBorders>
            <w:shd w:val="clear" w:color="auto" w:fill="auto"/>
          </w:tcPr>
          <w:p w:rsidR="007F607E" w:rsidRPr="0004735C" w:rsidRDefault="00A002A8" w:rsidP="0004735C">
            <w:pPr>
              <w:pBdr>
                <w:bottom w:val="single" w:sz="6" w:space="1" w:color="auto"/>
              </w:pBd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církevní:</w:t>
            </w:r>
          </w:p>
          <w:p w:rsidR="004B7F0D" w:rsidRPr="0004735C" w:rsidRDefault="004B7F0D" w:rsidP="0004735C">
            <w:pPr>
              <w:pBdr>
                <w:bottom w:val="single" w:sz="6" w:space="1" w:color="auto"/>
              </w:pBdr>
              <w:rPr>
                <w:sz w:val="15"/>
                <w:szCs w:val="15"/>
              </w:rPr>
            </w:pPr>
          </w:p>
          <w:p w:rsidR="001A71D4" w:rsidRPr="0004735C" w:rsidRDefault="00A002A8" w:rsidP="00875248">
            <w:pPr>
              <w:rPr>
                <w:sz w:val="23"/>
                <w:szCs w:val="23"/>
              </w:rPr>
            </w:pPr>
            <w:r w:rsidRPr="0004735C">
              <w:rPr>
                <w:sz w:val="23"/>
                <w:szCs w:val="23"/>
              </w:rPr>
              <w:t>civilní:</w:t>
            </w:r>
          </w:p>
          <w:p w:rsidR="004B7F0D" w:rsidRPr="0004735C" w:rsidRDefault="004B7F0D" w:rsidP="00875248">
            <w:pPr>
              <w:rPr>
                <w:sz w:val="15"/>
                <w:szCs w:val="15"/>
              </w:rPr>
            </w:pPr>
          </w:p>
        </w:tc>
      </w:tr>
      <w:tr w:rsidR="00093447" w:rsidRPr="0004735C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93447" w:rsidRPr="0004735C" w:rsidRDefault="00093447" w:rsidP="0004735C">
            <w:pPr>
              <w:jc w:val="center"/>
              <w:rPr>
                <w:b/>
                <w:sz w:val="27"/>
                <w:szCs w:val="28"/>
              </w:rPr>
            </w:pPr>
            <w:r w:rsidRPr="0004735C">
              <w:rPr>
                <w:b/>
                <w:sz w:val="27"/>
                <w:szCs w:val="28"/>
              </w:rPr>
              <w:t>Předpokládaní kmotři:</w:t>
            </w: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42120A" w:rsidP="0042120A">
            <w:pPr>
              <w:tabs>
                <w:tab w:val="left" w:pos="425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1.</w:t>
            </w:r>
            <w:r>
              <w:rPr>
                <w:sz w:val="23"/>
                <w:szCs w:val="23"/>
              </w:rPr>
              <w:tab/>
            </w:r>
            <w:r w:rsidR="007F607E" w:rsidRPr="0004735C">
              <w:rPr>
                <w:sz w:val="23"/>
                <w:szCs w:val="23"/>
              </w:rPr>
              <w:t>Jméno:</w:t>
            </w:r>
          </w:p>
          <w:p w:rsidR="00A002A8" w:rsidRPr="0004735C" w:rsidRDefault="0042120A" w:rsidP="0042120A">
            <w:pPr>
              <w:tabs>
                <w:tab w:val="left" w:pos="425"/>
              </w:tabs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A002A8" w:rsidRPr="0004735C">
              <w:rPr>
                <w:b/>
                <w:sz w:val="23"/>
                <w:szCs w:val="23"/>
              </w:rPr>
              <w:t>muž</w:t>
            </w:r>
          </w:p>
        </w:tc>
        <w:tc>
          <w:tcPr>
            <w:tcW w:w="3209" w:type="pct"/>
            <w:tcBorders>
              <w:top w:val="single" w:sz="4" w:space="0" w:color="auto"/>
            </w:tcBorders>
            <w:shd w:val="clear" w:color="auto" w:fill="auto"/>
          </w:tcPr>
          <w:p w:rsidR="007F607E" w:rsidRPr="0004735C" w:rsidRDefault="007F607E" w:rsidP="00093447">
            <w:pPr>
              <w:rPr>
                <w:sz w:val="15"/>
                <w:szCs w:val="15"/>
              </w:rPr>
            </w:pPr>
          </w:p>
          <w:p w:rsidR="001A71D4" w:rsidRPr="0004735C" w:rsidRDefault="001A71D4" w:rsidP="00093447">
            <w:pPr>
              <w:rPr>
                <w:sz w:val="15"/>
                <w:szCs w:val="15"/>
              </w:rPr>
            </w:pPr>
          </w:p>
          <w:p w:rsidR="00875248" w:rsidRPr="0004735C" w:rsidRDefault="00875248" w:rsidP="00093447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42120A" w:rsidP="0042120A">
            <w:pPr>
              <w:tabs>
                <w:tab w:val="left" w:pos="425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7F607E" w:rsidRPr="0004735C">
              <w:rPr>
                <w:sz w:val="23"/>
                <w:szCs w:val="23"/>
              </w:rPr>
              <w:t>Adresa</w:t>
            </w:r>
            <w:r w:rsidR="00921C77">
              <w:rPr>
                <w:sz w:val="23"/>
                <w:szCs w:val="23"/>
              </w:rPr>
              <w:t xml:space="preserve"> trvalého pobytu</w:t>
            </w:r>
            <w:r w:rsidR="007F607E" w:rsidRPr="0004735C">
              <w:rPr>
                <w:sz w:val="23"/>
                <w:szCs w:val="23"/>
              </w:rPr>
              <w:t xml:space="preserve">: 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42120A" w:rsidP="0042120A">
            <w:pPr>
              <w:tabs>
                <w:tab w:val="left" w:pos="425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  <w:r>
              <w:rPr>
                <w:sz w:val="23"/>
                <w:szCs w:val="23"/>
              </w:rPr>
              <w:tab/>
            </w:r>
            <w:r w:rsidR="007F607E" w:rsidRPr="0004735C">
              <w:rPr>
                <w:sz w:val="23"/>
                <w:szCs w:val="23"/>
              </w:rPr>
              <w:t>Jméno:</w:t>
            </w:r>
          </w:p>
          <w:p w:rsidR="00A002A8" w:rsidRPr="0004735C" w:rsidRDefault="0042120A" w:rsidP="0042120A">
            <w:pPr>
              <w:tabs>
                <w:tab w:val="left" w:pos="425"/>
              </w:tabs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A002A8" w:rsidRPr="001F402A">
              <w:rPr>
                <w:b/>
                <w:sz w:val="23"/>
                <w:szCs w:val="23"/>
              </w:rPr>
              <w:t>žena</w:t>
            </w:r>
            <w:r w:rsidR="00A002A8" w:rsidRPr="0004735C">
              <w:rPr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093447">
            <w:pPr>
              <w:rPr>
                <w:sz w:val="15"/>
                <w:szCs w:val="15"/>
              </w:rPr>
            </w:pPr>
          </w:p>
          <w:p w:rsidR="00875248" w:rsidRPr="0004735C" w:rsidRDefault="00875248" w:rsidP="00093447">
            <w:pPr>
              <w:rPr>
                <w:sz w:val="15"/>
                <w:szCs w:val="15"/>
              </w:rPr>
            </w:pPr>
          </w:p>
          <w:p w:rsidR="001A71D4" w:rsidRPr="0004735C" w:rsidRDefault="001A71D4" w:rsidP="00093447">
            <w:pPr>
              <w:rPr>
                <w:sz w:val="15"/>
                <w:szCs w:val="15"/>
              </w:rPr>
            </w:pPr>
          </w:p>
        </w:tc>
      </w:tr>
      <w:tr w:rsidR="007F607E" w:rsidRPr="0004735C">
        <w:tc>
          <w:tcPr>
            <w:tcW w:w="1791" w:type="pct"/>
            <w:shd w:val="clear" w:color="auto" w:fill="auto"/>
          </w:tcPr>
          <w:p w:rsidR="002E44A1" w:rsidRPr="0004735C" w:rsidRDefault="0042120A" w:rsidP="0042120A">
            <w:pPr>
              <w:tabs>
                <w:tab w:val="left" w:pos="425"/>
              </w:tabs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ab/>
            </w:r>
            <w:r w:rsidR="007F607E" w:rsidRPr="0004735C">
              <w:rPr>
                <w:sz w:val="23"/>
                <w:szCs w:val="23"/>
              </w:rPr>
              <w:t>Adresa</w:t>
            </w:r>
            <w:r w:rsidR="00921C77">
              <w:rPr>
                <w:sz w:val="23"/>
                <w:szCs w:val="23"/>
              </w:rPr>
              <w:t xml:space="preserve"> trvalého pobytu</w:t>
            </w:r>
            <w:r w:rsidR="007F607E" w:rsidRPr="0004735C">
              <w:rPr>
                <w:sz w:val="23"/>
                <w:szCs w:val="23"/>
              </w:rPr>
              <w:t xml:space="preserve">: </w:t>
            </w:r>
          </w:p>
        </w:tc>
        <w:tc>
          <w:tcPr>
            <w:tcW w:w="3209" w:type="pct"/>
            <w:shd w:val="clear" w:color="auto" w:fill="auto"/>
          </w:tcPr>
          <w:p w:rsidR="007F607E" w:rsidRPr="0004735C" w:rsidRDefault="007F607E" w:rsidP="00875248">
            <w:pPr>
              <w:rPr>
                <w:sz w:val="15"/>
                <w:szCs w:val="15"/>
              </w:rPr>
            </w:pPr>
          </w:p>
          <w:p w:rsidR="00875248" w:rsidRPr="0004735C" w:rsidRDefault="00875248" w:rsidP="00875248">
            <w:pPr>
              <w:rPr>
                <w:sz w:val="15"/>
                <w:szCs w:val="15"/>
              </w:rPr>
            </w:pPr>
          </w:p>
          <w:p w:rsidR="001A71D4" w:rsidRPr="0004735C" w:rsidRDefault="001A71D4" w:rsidP="00875248">
            <w:pPr>
              <w:rPr>
                <w:sz w:val="15"/>
                <w:szCs w:val="15"/>
              </w:rPr>
            </w:pPr>
          </w:p>
        </w:tc>
      </w:tr>
    </w:tbl>
    <w:p w:rsidR="00857B38" w:rsidRDefault="00857B38" w:rsidP="00857B38"/>
    <w:p w:rsidR="00DC572D" w:rsidRDefault="00DC572D" w:rsidP="00857B38"/>
    <w:p w:rsidR="00DC572D" w:rsidRDefault="00DC572D" w:rsidP="0042120A">
      <w:pPr>
        <w:tabs>
          <w:tab w:val="left" w:pos="1276"/>
          <w:tab w:val="right" w:leader="dot" w:pos="3402"/>
          <w:tab w:val="left" w:pos="3686"/>
          <w:tab w:val="right" w:leader="dot" w:pos="5812"/>
        </w:tabs>
      </w:pPr>
      <w:r>
        <w:t xml:space="preserve">Podpis: matka: </w:t>
      </w:r>
      <w:r w:rsidR="0042120A">
        <w:tab/>
      </w:r>
      <w:r w:rsidR="0042120A">
        <w:tab/>
      </w:r>
      <w:r w:rsidR="0042120A">
        <w:tab/>
        <w:t xml:space="preserve"> </w:t>
      </w:r>
      <w:r>
        <w:t xml:space="preserve">otec </w:t>
      </w:r>
      <w:r w:rsidR="0042120A">
        <w:tab/>
      </w:r>
    </w:p>
    <w:p w:rsidR="00857B38" w:rsidRDefault="00DC572D" w:rsidP="0042120A">
      <w:pPr>
        <w:tabs>
          <w:tab w:val="right" w:leader="dot" w:pos="10632"/>
        </w:tabs>
        <w:ind w:left="6521"/>
      </w:pPr>
      <w:r>
        <w:t xml:space="preserve">Přípravu provedl: </w:t>
      </w:r>
      <w:r w:rsidR="0042120A">
        <w:tab/>
      </w:r>
    </w:p>
    <w:sectPr w:rsidR="00857B38" w:rsidSect="00A002A8">
      <w:pgSz w:w="11906" w:h="16838"/>
      <w:pgMar w:top="397" w:right="567" w:bottom="414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E61E9"/>
    <w:multiLevelType w:val="singleLevel"/>
    <w:tmpl w:val="D628499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07E"/>
    <w:rsid w:val="0004735C"/>
    <w:rsid w:val="00093447"/>
    <w:rsid w:val="00105352"/>
    <w:rsid w:val="001303B4"/>
    <w:rsid w:val="001A71D4"/>
    <w:rsid w:val="001D622D"/>
    <w:rsid w:val="001F402A"/>
    <w:rsid w:val="002704CD"/>
    <w:rsid w:val="00292C5A"/>
    <w:rsid w:val="002E44A1"/>
    <w:rsid w:val="00322C8A"/>
    <w:rsid w:val="00371105"/>
    <w:rsid w:val="0042120A"/>
    <w:rsid w:val="00444C3C"/>
    <w:rsid w:val="00475A5A"/>
    <w:rsid w:val="004B7F0D"/>
    <w:rsid w:val="00650B3B"/>
    <w:rsid w:val="0069209C"/>
    <w:rsid w:val="00707CFB"/>
    <w:rsid w:val="00743D84"/>
    <w:rsid w:val="007454EC"/>
    <w:rsid w:val="007773F6"/>
    <w:rsid w:val="007F607E"/>
    <w:rsid w:val="00836A4E"/>
    <w:rsid w:val="00857B38"/>
    <w:rsid w:val="00875248"/>
    <w:rsid w:val="008945B4"/>
    <w:rsid w:val="0090024A"/>
    <w:rsid w:val="00921C77"/>
    <w:rsid w:val="00925534"/>
    <w:rsid w:val="00A002A8"/>
    <w:rsid w:val="00B418AC"/>
    <w:rsid w:val="00B4391A"/>
    <w:rsid w:val="00BC37A7"/>
    <w:rsid w:val="00D841E2"/>
    <w:rsid w:val="00DC572D"/>
    <w:rsid w:val="00DF3471"/>
    <w:rsid w:val="00DF58FF"/>
    <w:rsid w:val="00F7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48"/>
      <w:u w:val="single"/>
    </w:rPr>
  </w:style>
  <w:style w:type="table" w:styleId="Mkatabulky">
    <w:name w:val="Table Grid"/>
    <w:basedOn w:val="Normlntabulka"/>
    <w:rsid w:val="007F6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DF58FF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1303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303B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303B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303B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1303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48"/>
      <w:u w:val="single"/>
    </w:rPr>
  </w:style>
  <w:style w:type="table" w:styleId="Mkatabulky">
    <w:name w:val="Table Grid"/>
    <w:basedOn w:val="Normlntabulka"/>
    <w:rsid w:val="007F60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semiHidden/>
    <w:rsid w:val="00DF58FF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1303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303B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303B4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303B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1303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Žádost o křest dítěte</Template>
  <TotalTime>0</TotalTime>
  <Pages>1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křest</vt:lpstr>
    </vt:vector>
  </TitlesOfParts>
  <Company>Arciděkanství Trutnov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křest</dc:title>
  <dc:creator>P.Mgr.Miroslav Dítě</dc:creator>
  <cp:lastModifiedBy>vlastnik</cp:lastModifiedBy>
  <cp:revision>2</cp:revision>
  <cp:lastPrinted>2007-09-24T11:09:00Z</cp:lastPrinted>
  <dcterms:created xsi:type="dcterms:W3CDTF">2014-02-14T08:33:00Z</dcterms:created>
  <dcterms:modified xsi:type="dcterms:W3CDTF">2014-02-14T08:33:00Z</dcterms:modified>
</cp:coreProperties>
</file>